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18" w:type="dxa"/>
        <w:jc w:val="center"/>
        <w:tblInd w:w="-1168" w:type="dxa"/>
        <w:tblLook w:val="00A0"/>
      </w:tblPr>
      <w:tblGrid>
        <w:gridCol w:w="541"/>
        <w:gridCol w:w="2992"/>
        <w:gridCol w:w="1580"/>
        <w:gridCol w:w="1232"/>
        <w:gridCol w:w="890"/>
        <w:gridCol w:w="1017"/>
        <w:gridCol w:w="1075"/>
        <w:gridCol w:w="1791"/>
      </w:tblGrid>
      <w:tr w:rsidR="00BD787C" w:rsidRPr="00461CD5" w:rsidTr="004A7E9B">
        <w:trPr>
          <w:trHeight w:val="375"/>
          <w:jc w:val="center"/>
        </w:trPr>
        <w:tc>
          <w:tcPr>
            <w:tcW w:w="11118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D787C" w:rsidRPr="00863E85" w:rsidRDefault="00BD787C" w:rsidP="00242F54"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863E85">
              <w:rPr>
                <w:rFonts w:ascii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我院获得</w:t>
            </w:r>
            <w:r w:rsidRPr="00863E85"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201</w:t>
            </w:r>
            <w:r>
              <w:rPr>
                <w:rFonts w:ascii="宋体" w:hAnsi="宋体" w:cs="宋体"/>
                <w:b/>
                <w:bCs/>
                <w:color w:val="000000"/>
                <w:kern w:val="0"/>
                <w:sz w:val="28"/>
                <w:szCs w:val="28"/>
              </w:rPr>
              <w:t>7</w:t>
            </w:r>
            <w:r w:rsidRPr="00863E85">
              <w:rPr>
                <w:rFonts w:ascii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年齐齐哈尔市哲学社会科学研究规划项目一览表</w:t>
            </w:r>
          </w:p>
        </w:tc>
      </w:tr>
      <w:tr w:rsidR="00BD787C" w:rsidRPr="00461CD5" w:rsidTr="004A7E9B">
        <w:trPr>
          <w:trHeight w:val="979"/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242F5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序</w:t>
            </w:r>
          </w:p>
          <w:p w:rsidR="00BD787C" w:rsidRPr="004A2DBC" w:rsidRDefault="00BD787C" w:rsidP="00242F5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号</w:t>
            </w:r>
          </w:p>
        </w:tc>
        <w:tc>
          <w:tcPr>
            <w:tcW w:w="2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242F5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课题名称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242F5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项目编号</w:t>
            </w:r>
          </w:p>
        </w:tc>
        <w:tc>
          <w:tcPr>
            <w:tcW w:w="1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242F5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项目类别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242F5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负责人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242F5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242F54" w:rsidRDefault="00BD787C" w:rsidP="00242F5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242F54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拨款金额（元）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242F54" w:rsidRDefault="00BD787C" w:rsidP="00242F5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研究起止日期</w:t>
            </w:r>
          </w:p>
        </w:tc>
      </w:tr>
      <w:tr w:rsidR="00BD787C" w:rsidRPr="00461CD5" w:rsidTr="004A7E9B">
        <w:trPr>
          <w:trHeight w:val="1016"/>
          <w:jc w:val="center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242F5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3F2578">
            <w:pPr>
              <w:widowControl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人口老龄化背景下齐齐哈尔市北三区居家医养结合养老模式的研究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QSX201</w:t>
            </w:r>
            <w:r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7-1</w:t>
            </w: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1</w:t>
            </w:r>
            <w:r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ZD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重大决策咨询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吴丽娜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A91092">
            <w:pPr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医学技术学院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3000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242F5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2017.09-2018.10</w:t>
            </w:r>
          </w:p>
        </w:tc>
      </w:tr>
      <w:tr w:rsidR="00BD787C" w:rsidRPr="00461CD5" w:rsidTr="004A7E9B">
        <w:trPr>
          <w:trHeight w:val="619"/>
          <w:jc w:val="center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242F5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3F2578">
            <w:pPr>
              <w:widowControl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社会发展需要哲学思维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QSX201</w:t>
            </w:r>
            <w:r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7-47</w:t>
            </w: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JL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基础理论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厉</w:t>
            </w:r>
            <w:r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红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A91092">
            <w:pPr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护理</w:t>
            </w:r>
            <w:r w:rsidRPr="007E421E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 xml:space="preserve">  </w:t>
            </w:r>
            <w:r w:rsidRPr="007E421E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学院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600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2017.09-2018.10</w:t>
            </w:r>
          </w:p>
        </w:tc>
      </w:tr>
      <w:tr w:rsidR="00BD787C" w:rsidRPr="00461CD5" w:rsidTr="004A7E9B">
        <w:trPr>
          <w:trHeight w:val="570"/>
          <w:jc w:val="center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242F5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3F2578">
            <w:pPr>
              <w:widowControl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ESP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趋势下医护人员写作能力培养模式研究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QSX201</w:t>
            </w:r>
            <w:r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7-24</w:t>
            </w: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JL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基础理论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王</w:t>
            </w:r>
            <w:r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璐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A91092">
            <w:pPr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外语</w:t>
            </w:r>
            <w:r w:rsidRPr="007E421E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 xml:space="preserve">  </w:t>
            </w:r>
            <w:r w:rsidRPr="007E421E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教研部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600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2017.09-2018.10</w:t>
            </w:r>
          </w:p>
        </w:tc>
      </w:tr>
      <w:tr w:rsidR="00BD787C" w:rsidRPr="00461CD5" w:rsidTr="004A7E9B">
        <w:trPr>
          <w:trHeight w:val="570"/>
          <w:jc w:val="center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242F5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3F2578">
            <w:pPr>
              <w:widowControl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基于多元文化背景下的医学生价值观教育与影响因素应用研究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QSX201</w:t>
            </w:r>
            <w:r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7-25</w:t>
            </w: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JL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基础理论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魏洪娟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A91092">
            <w:pPr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成人与继续教育</w:t>
            </w:r>
            <w:r w:rsidRPr="007E421E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学院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600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2017.09-2018.10</w:t>
            </w:r>
          </w:p>
        </w:tc>
      </w:tr>
      <w:tr w:rsidR="00BD787C" w:rsidRPr="00461CD5" w:rsidTr="004A7E9B">
        <w:trPr>
          <w:trHeight w:val="570"/>
          <w:jc w:val="center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242F5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3F2578">
            <w:pPr>
              <w:widowControl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德国功能主义翻译理论视域下医学英语论文研究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QSX201</w:t>
            </w:r>
            <w:r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7-32</w:t>
            </w: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JL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基础理论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陈辛欣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A91092">
            <w:pPr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外语</w:t>
            </w:r>
            <w:r w:rsidRPr="007E421E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 xml:space="preserve">   </w:t>
            </w:r>
            <w:r w:rsidRPr="007E421E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教研部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600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2017.09-2018.10</w:t>
            </w:r>
          </w:p>
        </w:tc>
      </w:tr>
      <w:tr w:rsidR="00BD787C" w:rsidRPr="00461CD5" w:rsidTr="004A7E9B">
        <w:trPr>
          <w:trHeight w:val="570"/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242F54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3F2578">
            <w:pPr>
              <w:widowControl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医养结合推进齐市养老服务业的研究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QSX201</w:t>
            </w:r>
            <w:r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7-35</w:t>
            </w:r>
            <w:r w:rsidRPr="004A2DBC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JL</w:t>
            </w:r>
          </w:p>
        </w:tc>
        <w:tc>
          <w:tcPr>
            <w:tcW w:w="1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基础理论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4A2DBC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梁</w:t>
            </w:r>
            <w:r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 xml:space="preserve">  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斌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A91092">
            <w:pPr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社会</w:t>
            </w:r>
            <w:r w:rsidRPr="007E421E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 xml:space="preserve">  </w:t>
            </w:r>
            <w:r w:rsidRPr="007E421E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科学部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600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787C" w:rsidRPr="007E421E" w:rsidRDefault="00BD787C" w:rsidP="00EA6810">
            <w:pPr>
              <w:widowControl/>
              <w:jc w:val="center"/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</w:pPr>
            <w:r w:rsidRPr="007E421E">
              <w:rPr>
                <w:rFonts w:ascii="仿宋_GB2312" w:eastAsia="仿宋_GB2312" w:hAnsi="宋体" w:cs="宋体"/>
                <w:color w:val="000000"/>
                <w:kern w:val="0"/>
                <w:szCs w:val="21"/>
              </w:rPr>
              <w:t>2017.09-2018.10</w:t>
            </w:r>
          </w:p>
        </w:tc>
      </w:tr>
    </w:tbl>
    <w:p w:rsidR="00BD787C" w:rsidRDefault="00BD787C" w:rsidP="0019239F">
      <w:pPr>
        <w:jc w:val="right"/>
      </w:pPr>
    </w:p>
    <w:sectPr w:rsidR="00BD787C" w:rsidSect="003F3DEE">
      <w:headerReference w:type="even" r:id="rId6"/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87C" w:rsidRDefault="00BD787C" w:rsidP="00242F54">
      <w:r>
        <w:separator/>
      </w:r>
    </w:p>
  </w:endnote>
  <w:endnote w:type="continuationSeparator" w:id="0">
    <w:p w:rsidR="00BD787C" w:rsidRDefault="00BD787C" w:rsidP="00242F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87C" w:rsidRDefault="00BD787C" w:rsidP="00242F54">
      <w:r>
        <w:separator/>
      </w:r>
    </w:p>
  </w:footnote>
  <w:footnote w:type="continuationSeparator" w:id="0">
    <w:p w:rsidR="00BD787C" w:rsidRDefault="00BD787C" w:rsidP="00242F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87C" w:rsidRDefault="00BD787C" w:rsidP="00242F54">
    <w:pPr>
      <w:pStyle w:val="Header"/>
      <w:pBdr>
        <w:bottom w:val="none" w:sz="0" w:space="0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87C" w:rsidRDefault="00BD787C" w:rsidP="00242F54">
    <w:pPr>
      <w:pStyle w:val="Header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24356FEA"/>
    <w:rsid w:val="00191E25"/>
    <w:rsid w:val="0019239F"/>
    <w:rsid w:val="001A719D"/>
    <w:rsid w:val="001E0EE7"/>
    <w:rsid w:val="00213037"/>
    <w:rsid w:val="002164DB"/>
    <w:rsid w:val="00242F54"/>
    <w:rsid w:val="0028293A"/>
    <w:rsid w:val="00291159"/>
    <w:rsid w:val="002C56BC"/>
    <w:rsid w:val="002D108A"/>
    <w:rsid w:val="002F1344"/>
    <w:rsid w:val="00376E25"/>
    <w:rsid w:val="003F2578"/>
    <w:rsid w:val="003F3DEE"/>
    <w:rsid w:val="0040528D"/>
    <w:rsid w:val="00461CD5"/>
    <w:rsid w:val="004A2DBC"/>
    <w:rsid w:val="004A7E9B"/>
    <w:rsid w:val="004E03F5"/>
    <w:rsid w:val="00541E7D"/>
    <w:rsid w:val="0065026E"/>
    <w:rsid w:val="00657F5D"/>
    <w:rsid w:val="006F78D0"/>
    <w:rsid w:val="0074083B"/>
    <w:rsid w:val="007A15EF"/>
    <w:rsid w:val="007E421E"/>
    <w:rsid w:val="00820922"/>
    <w:rsid w:val="008456FE"/>
    <w:rsid w:val="00847D91"/>
    <w:rsid w:val="008531F0"/>
    <w:rsid w:val="00863E85"/>
    <w:rsid w:val="00967E64"/>
    <w:rsid w:val="00982033"/>
    <w:rsid w:val="00992E61"/>
    <w:rsid w:val="009E60E2"/>
    <w:rsid w:val="00A63BE4"/>
    <w:rsid w:val="00A91092"/>
    <w:rsid w:val="00B44FC7"/>
    <w:rsid w:val="00BD787C"/>
    <w:rsid w:val="00BE2BD4"/>
    <w:rsid w:val="00BF427A"/>
    <w:rsid w:val="00C950A6"/>
    <w:rsid w:val="00CC6207"/>
    <w:rsid w:val="00CD409C"/>
    <w:rsid w:val="00D04933"/>
    <w:rsid w:val="00D17EED"/>
    <w:rsid w:val="00D76F82"/>
    <w:rsid w:val="00D95FE7"/>
    <w:rsid w:val="00DB702A"/>
    <w:rsid w:val="00DC471D"/>
    <w:rsid w:val="00E047CB"/>
    <w:rsid w:val="00E30DAF"/>
    <w:rsid w:val="00E4467A"/>
    <w:rsid w:val="00E618AC"/>
    <w:rsid w:val="00EA6810"/>
    <w:rsid w:val="00EB16D4"/>
    <w:rsid w:val="00F0479B"/>
    <w:rsid w:val="00F67D55"/>
    <w:rsid w:val="00F70A7C"/>
    <w:rsid w:val="00FC0BC6"/>
    <w:rsid w:val="00FE0A95"/>
    <w:rsid w:val="00FE1703"/>
    <w:rsid w:val="24356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3DEE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2F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42F54"/>
    <w:rPr>
      <w:rFonts w:cs="Times New Roman"/>
      <w:kern w:val="2"/>
      <w:sz w:val="18"/>
      <w:szCs w:val="18"/>
    </w:rPr>
  </w:style>
  <w:style w:type="paragraph" w:styleId="Footer">
    <w:name w:val="footer"/>
    <w:basedOn w:val="Normal"/>
    <w:link w:val="FooterChar"/>
    <w:uiPriority w:val="99"/>
    <w:rsid w:val="00242F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42F54"/>
    <w:rPr>
      <w:rFonts w:cs="Times New Roman"/>
      <w:kern w:val="2"/>
      <w:sz w:val="18"/>
      <w:szCs w:val="18"/>
    </w:rPr>
  </w:style>
  <w:style w:type="paragraph" w:styleId="Date">
    <w:name w:val="Date"/>
    <w:basedOn w:val="Normal"/>
    <w:next w:val="Normal"/>
    <w:link w:val="DateChar"/>
    <w:uiPriority w:val="99"/>
    <w:rsid w:val="00242F54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locked/>
    <w:rsid w:val="00242F54"/>
    <w:rPr>
      <w:rFonts w:cs="Times New Roman"/>
      <w:kern w:val="2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305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1</Pages>
  <Words>78</Words>
  <Characters>450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微软用户</cp:lastModifiedBy>
  <cp:revision>21</cp:revision>
  <dcterms:created xsi:type="dcterms:W3CDTF">2016-11-19T03:25:00Z</dcterms:created>
  <dcterms:modified xsi:type="dcterms:W3CDTF">2017-09-11T01:58:00Z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