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BD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44"/>
          <w:lang w:eastAsia="zh-CN"/>
        </w:rPr>
        <w:t>齐齐哈尔医学院青年教师成长档案</w:t>
      </w:r>
    </w:p>
    <w:p w14:paraId="3BC7E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楷体" w:cs="Times New Roman"/>
          <w:b w:val="0"/>
          <w:bCs w:val="0"/>
          <w:color w:val="auto"/>
          <w:sz w:val="24"/>
          <w:szCs w:val="32"/>
          <w:lang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20XX-20XX学</w:t>
      </w:r>
      <w:r>
        <w:rPr>
          <w:rFonts w:hint="default" w:ascii="Times New Roman" w:hAnsi="Times New Roman" w:eastAsia="楷体" w:cs="Times New Roman"/>
          <w:b w:val="0"/>
          <w:bCs w:val="0"/>
          <w:color w:val="auto"/>
          <w:sz w:val="32"/>
          <w:szCs w:val="32"/>
          <w:lang w:val="en-US" w:eastAsia="zh-CN"/>
        </w:rPr>
        <w:t>年度</w:t>
      </w:r>
      <w:r>
        <w:rPr>
          <w:rFonts w:hint="default" w:ascii="Times New Roman" w:hAnsi="Times New Roman" w:eastAsia="楷体" w:cs="Times New Roman"/>
          <w:b w:val="0"/>
          <w:bCs w:val="0"/>
          <w:color w:val="auto"/>
          <w:sz w:val="32"/>
          <w:szCs w:val="32"/>
          <w:lang w:eastAsia="zh-CN"/>
        </w:rPr>
        <w:t>）</w:t>
      </w:r>
    </w:p>
    <w:tbl>
      <w:tblPr>
        <w:tblStyle w:val="5"/>
        <w:tblW w:w="97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09"/>
        <w:gridCol w:w="626"/>
        <w:gridCol w:w="323"/>
        <w:gridCol w:w="320"/>
        <w:gridCol w:w="892"/>
        <w:gridCol w:w="368"/>
        <w:gridCol w:w="3"/>
        <w:gridCol w:w="891"/>
        <w:gridCol w:w="620"/>
        <w:gridCol w:w="1486"/>
        <w:gridCol w:w="837"/>
        <w:gridCol w:w="333"/>
        <w:gridCol w:w="358"/>
        <w:gridCol w:w="1248"/>
      </w:tblGrid>
      <w:tr w14:paraId="3AE11D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E7FDCA8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cs="宋体"/>
                <w:color w:val="auto"/>
                <w:kern w:val="0"/>
                <w:sz w:val="24"/>
              </w:rPr>
              <w:t>姓　名</w:t>
            </w:r>
          </w:p>
        </w:tc>
        <w:tc>
          <w:tcPr>
            <w:tcW w:w="2161" w:type="dxa"/>
            <w:gridSpan w:val="4"/>
            <w:tcBorders>
              <w:top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1B14572">
            <w:pPr>
              <w:widowControl/>
              <w:spacing w:line="400" w:lineRule="exact"/>
              <w:jc w:val="center"/>
              <w:rPr>
                <w:rFonts w:ascii="宋体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882" w:type="dxa"/>
            <w:gridSpan w:val="4"/>
            <w:tcBorders>
              <w:top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DE3130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cs="宋体"/>
                <w:color w:val="auto"/>
                <w:kern w:val="0"/>
                <w:sz w:val="24"/>
              </w:rPr>
              <w:t>性</w:t>
            </w:r>
            <w:r>
              <w:rPr>
                <w:rFonts w:cs="宋体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4"/>
              </w:rPr>
              <w:t>别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B78EB8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939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4B984CF1">
            <w:pPr>
              <w:widowControl/>
              <w:jc w:val="center"/>
              <w:rPr>
                <w:rFonts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hAnsi="宋体" w:eastAsia="楷体_GB2312" w:cs="宋体"/>
                <w:color w:val="auto"/>
                <w:kern w:val="0"/>
                <w:sz w:val="24"/>
              </w:rPr>
              <w:t>插入</w:t>
            </w:r>
          </w:p>
          <w:p w14:paraId="22A12805">
            <w:pPr>
              <w:widowControl/>
              <w:jc w:val="center"/>
              <w:rPr>
                <w:rFonts w:ascii="宋体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hAnsi="宋体" w:eastAsia="楷体_GB2312" w:cs="宋体"/>
                <w:color w:val="auto"/>
                <w:kern w:val="0"/>
                <w:sz w:val="24"/>
              </w:rPr>
              <w:t>个人</w:t>
            </w:r>
            <w:r>
              <w:rPr>
                <w:rFonts w:hint="eastAsia" w:hAnsi="宋体" w:eastAsia="楷体_GB2312" w:cs="宋体"/>
                <w:color w:val="auto"/>
                <w:kern w:val="0"/>
                <w:sz w:val="24"/>
                <w:lang w:eastAsia="zh-CN"/>
              </w:rPr>
              <w:t>寸</w:t>
            </w:r>
            <w:r>
              <w:rPr>
                <w:rFonts w:hint="eastAsia" w:hAnsi="宋体" w:eastAsia="楷体_GB2312" w:cs="宋体"/>
                <w:color w:val="auto"/>
                <w:kern w:val="0"/>
                <w:sz w:val="24"/>
              </w:rPr>
              <w:t>照</w:t>
            </w:r>
          </w:p>
        </w:tc>
      </w:tr>
      <w:tr w14:paraId="24E820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18" w:type="dxa"/>
            <w:gridSpan w:val="2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36BB77A"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民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族</w:t>
            </w:r>
          </w:p>
        </w:tc>
        <w:tc>
          <w:tcPr>
            <w:tcW w:w="2161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151C619">
            <w:pPr>
              <w:widowControl/>
              <w:spacing w:line="400" w:lineRule="exact"/>
              <w:jc w:val="center"/>
              <w:rPr>
                <w:rFonts w:hint="eastAsia" w:ascii="宋体" w:hAnsi="宋体" w:eastAsia="楷体_GB2312" w:cs="宋体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188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E7FC6D0"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/>
                <w:bCs/>
                <w:color w:val="auto"/>
                <w:kern w:val="0"/>
                <w:sz w:val="24"/>
                <w:lang w:val="de-DE"/>
              </w:rPr>
              <w:t>政治面貌</w:t>
            </w:r>
          </w:p>
        </w:tc>
        <w:tc>
          <w:tcPr>
            <w:tcW w:w="2323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E2EFB8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939" w:type="dxa"/>
            <w:gridSpan w:val="3"/>
            <w:vMerge w:val="continue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540AE35">
            <w:pPr>
              <w:widowControl/>
              <w:jc w:val="left"/>
              <w:rPr>
                <w:rFonts w:eastAsia="楷体_GB2312"/>
                <w:color w:val="auto"/>
                <w:kern w:val="0"/>
                <w:sz w:val="24"/>
              </w:rPr>
            </w:pPr>
          </w:p>
        </w:tc>
      </w:tr>
      <w:tr w14:paraId="01513F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18" w:type="dxa"/>
            <w:gridSpan w:val="2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4E988B3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2161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41A3B05">
            <w:pPr>
              <w:widowControl/>
              <w:spacing w:line="400" w:lineRule="exact"/>
              <w:jc w:val="center"/>
              <w:rPr>
                <w:rFonts w:ascii="宋体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88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2D3B57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cs="宋体"/>
                <w:color w:val="auto"/>
                <w:kern w:val="0"/>
                <w:sz w:val="24"/>
              </w:rPr>
              <w:t>来校工作时间</w:t>
            </w:r>
          </w:p>
        </w:tc>
        <w:tc>
          <w:tcPr>
            <w:tcW w:w="2323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E9261C0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939" w:type="dxa"/>
            <w:gridSpan w:val="3"/>
            <w:vMerge w:val="continue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B81029A">
            <w:pPr>
              <w:widowControl/>
              <w:jc w:val="left"/>
              <w:rPr>
                <w:rFonts w:eastAsia="楷体_GB2312"/>
                <w:color w:val="auto"/>
                <w:kern w:val="0"/>
                <w:sz w:val="24"/>
              </w:rPr>
            </w:pPr>
          </w:p>
        </w:tc>
      </w:tr>
      <w:tr w14:paraId="281B8F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18" w:type="dxa"/>
            <w:gridSpan w:val="2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DAB7042">
            <w:pPr>
              <w:widowControl/>
              <w:jc w:val="center"/>
              <w:rPr>
                <w:rFonts w:hint="eastAsia" w:eastAsia="宋体"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/>
                <w:bCs/>
                <w:color w:val="auto"/>
                <w:kern w:val="0"/>
                <w:sz w:val="24"/>
                <w:lang w:eastAsia="zh-CN"/>
              </w:rPr>
              <w:t>所在院系</w:t>
            </w:r>
          </w:p>
        </w:tc>
        <w:tc>
          <w:tcPr>
            <w:tcW w:w="2161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7C8F34C">
            <w:pPr>
              <w:widowControl/>
              <w:jc w:val="center"/>
              <w:rPr>
                <w:rFonts w:ascii="宋体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88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B4BFE1D">
            <w:pPr>
              <w:widowControl/>
              <w:jc w:val="center"/>
              <w:rPr>
                <w:rFonts w:ascii="宋体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cs="宋体"/>
                <w:color w:val="auto"/>
                <w:spacing w:val="4"/>
                <w:kern w:val="0"/>
                <w:sz w:val="24"/>
              </w:rPr>
              <w:t>最高</w:t>
            </w:r>
            <w:r>
              <w:rPr>
                <w:rFonts w:hint="eastAsia" w:cs="宋体"/>
                <w:color w:val="auto"/>
                <w:spacing w:val="4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2323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43FB288A">
            <w:pPr>
              <w:widowControl/>
              <w:jc w:val="center"/>
              <w:rPr>
                <w:rFonts w:ascii="宋体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939" w:type="dxa"/>
            <w:gridSpan w:val="3"/>
            <w:vMerge w:val="continue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3EDE7CB">
            <w:pPr>
              <w:widowControl/>
              <w:jc w:val="left"/>
              <w:rPr>
                <w:rFonts w:eastAsia="楷体_GB2312"/>
                <w:color w:val="auto"/>
                <w:kern w:val="0"/>
                <w:sz w:val="24"/>
              </w:rPr>
            </w:pPr>
          </w:p>
        </w:tc>
      </w:tr>
      <w:tr w14:paraId="1E27EA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18" w:type="dxa"/>
            <w:gridSpan w:val="2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1E764E2">
            <w:pPr>
              <w:widowControl/>
              <w:jc w:val="center"/>
              <w:rPr>
                <w:rFonts w:ascii="宋体" w:hAnsi="宋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cs="宋体"/>
                <w:color w:val="auto"/>
                <w:spacing w:val="4"/>
                <w:kern w:val="0"/>
                <w:sz w:val="24"/>
                <w:lang w:eastAsia="zh-CN"/>
              </w:rPr>
              <w:t>最高</w:t>
            </w:r>
            <w:r>
              <w:rPr>
                <w:rFonts w:hint="eastAsia" w:cs="宋体"/>
                <w:color w:val="auto"/>
                <w:spacing w:val="4"/>
                <w:kern w:val="0"/>
                <w:sz w:val="24"/>
              </w:rPr>
              <w:t>学位</w:t>
            </w:r>
          </w:p>
        </w:tc>
        <w:tc>
          <w:tcPr>
            <w:tcW w:w="2161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438CCD1B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8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E0AC99B">
            <w:pPr>
              <w:jc w:val="center"/>
              <w:rPr>
                <w:color w:val="auto"/>
                <w:sz w:val="24"/>
                <w:lang w:val="de-DE"/>
              </w:rPr>
            </w:pPr>
            <w:r>
              <w:rPr>
                <w:rFonts w:hint="eastAsia"/>
                <w:color w:val="auto"/>
                <w:sz w:val="24"/>
                <w:lang w:val="de-DE"/>
              </w:rPr>
              <w:t>毕业学校及</w:t>
            </w:r>
          </w:p>
          <w:p w14:paraId="421E502A">
            <w:pPr>
              <w:jc w:val="center"/>
              <w:rPr>
                <w:color w:val="auto"/>
                <w:lang w:val="de-DE"/>
              </w:rPr>
            </w:pPr>
            <w:r>
              <w:rPr>
                <w:rFonts w:hint="eastAsia"/>
                <w:color w:val="auto"/>
                <w:sz w:val="24"/>
                <w:lang w:val="de-DE"/>
              </w:rPr>
              <w:t>专业</w:t>
            </w:r>
          </w:p>
        </w:tc>
        <w:tc>
          <w:tcPr>
            <w:tcW w:w="4262" w:type="dxa"/>
            <w:gridSpan w:val="5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8DC6048">
            <w:pPr>
              <w:widowControl/>
              <w:jc w:val="center"/>
              <w:rPr>
                <w:rFonts w:ascii="宋体" w:hAnsi="宋体" w:eastAsia="楷体_GB2312" w:cs="宋体"/>
                <w:color w:val="auto"/>
                <w:kern w:val="0"/>
                <w:sz w:val="24"/>
                <w:lang w:val="de-DE"/>
              </w:rPr>
            </w:pPr>
          </w:p>
        </w:tc>
      </w:tr>
      <w:tr w14:paraId="431C13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18" w:type="dxa"/>
            <w:gridSpan w:val="2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E6124B7">
            <w:pPr>
              <w:widowControl/>
              <w:jc w:val="center"/>
              <w:rPr>
                <w:rFonts w:hint="eastAsia" w:cs="宋体"/>
                <w:color w:val="auto"/>
                <w:spacing w:val="4"/>
                <w:kern w:val="0"/>
                <w:sz w:val="24"/>
                <w:lang w:eastAsia="zh-CN"/>
              </w:rPr>
            </w:pPr>
            <w:r>
              <w:rPr>
                <w:rFonts w:hint="eastAsia"/>
                <w:bCs/>
                <w:color w:val="auto"/>
                <w:kern w:val="0"/>
                <w:sz w:val="24"/>
              </w:rPr>
              <w:t>职</w:t>
            </w:r>
            <w:r>
              <w:rPr>
                <w:rFonts w:hint="eastAsia"/>
                <w:bCs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Cs/>
                <w:color w:val="auto"/>
                <w:kern w:val="0"/>
                <w:sz w:val="24"/>
              </w:rPr>
              <w:t>称</w:t>
            </w:r>
          </w:p>
        </w:tc>
        <w:tc>
          <w:tcPr>
            <w:tcW w:w="2161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0470EDE">
            <w:pPr>
              <w:widowControl/>
              <w:jc w:val="center"/>
              <w:rPr>
                <w:rFonts w:hint="eastAsia" w:cs="宋体"/>
                <w:color w:val="auto"/>
                <w:spacing w:val="4"/>
                <w:kern w:val="0"/>
                <w:sz w:val="24"/>
              </w:rPr>
            </w:pPr>
          </w:p>
        </w:tc>
        <w:tc>
          <w:tcPr>
            <w:tcW w:w="188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067BE96">
            <w:pPr>
              <w:widowControl/>
              <w:jc w:val="center"/>
              <w:rPr>
                <w:rFonts w:hint="eastAsia" w:cs="宋体"/>
                <w:color w:val="auto"/>
                <w:spacing w:val="4"/>
                <w:kern w:val="0"/>
                <w:sz w:val="24"/>
              </w:rPr>
            </w:pPr>
            <w:r>
              <w:rPr>
                <w:rFonts w:hint="eastAsia" w:cs="宋体"/>
                <w:color w:val="auto"/>
                <w:spacing w:val="4"/>
                <w:kern w:val="0"/>
                <w:sz w:val="24"/>
                <w:lang w:eastAsia="zh-CN"/>
              </w:rPr>
              <w:t>研究方向</w:t>
            </w:r>
          </w:p>
        </w:tc>
        <w:tc>
          <w:tcPr>
            <w:tcW w:w="4262" w:type="dxa"/>
            <w:gridSpan w:val="5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555BC5D">
            <w:pPr>
              <w:widowControl/>
              <w:jc w:val="center"/>
              <w:rPr>
                <w:rFonts w:hint="eastAsia" w:cs="宋体"/>
                <w:color w:val="auto"/>
                <w:spacing w:val="4"/>
                <w:kern w:val="0"/>
                <w:sz w:val="24"/>
              </w:rPr>
            </w:pPr>
          </w:p>
        </w:tc>
      </w:tr>
      <w:tr w14:paraId="49B03D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18" w:type="dxa"/>
            <w:gridSpan w:val="2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8848BA8">
            <w:pPr>
              <w:widowControl/>
              <w:jc w:val="center"/>
              <w:rPr>
                <w:rFonts w:hint="eastAsia" w:cs="宋体"/>
                <w:color w:val="auto"/>
                <w:spacing w:val="4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spacing w:val="4"/>
                <w:kern w:val="0"/>
                <w:sz w:val="24"/>
                <w:lang w:eastAsia="zh-CN"/>
              </w:rPr>
              <w:t>指导教师</w:t>
            </w:r>
          </w:p>
        </w:tc>
        <w:tc>
          <w:tcPr>
            <w:tcW w:w="2161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B76B9C9">
            <w:pPr>
              <w:widowControl/>
              <w:jc w:val="center"/>
              <w:rPr>
                <w:rFonts w:hint="eastAsia" w:cs="宋体"/>
                <w:color w:val="auto"/>
                <w:spacing w:val="4"/>
                <w:kern w:val="0"/>
                <w:sz w:val="24"/>
              </w:rPr>
            </w:pPr>
          </w:p>
        </w:tc>
        <w:tc>
          <w:tcPr>
            <w:tcW w:w="188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4D9A5090">
            <w:pPr>
              <w:widowControl/>
              <w:jc w:val="center"/>
              <w:rPr>
                <w:rFonts w:hint="eastAsia" w:cs="宋体"/>
                <w:color w:val="auto"/>
                <w:spacing w:val="4"/>
                <w:kern w:val="0"/>
                <w:sz w:val="24"/>
              </w:rPr>
            </w:pPr>
            <w:r>
              <w:rPr>
                <w:rFonts w:hint="eastAsia" w:cs="宋体"/>
                <w:color w:val="auto"/>
                <w:spacing w:val="4"/>
                <w:kern w:val="0"/>
                <w:sz w:val="24"/>
              </w:rPr>
              <w:t>手机号码</w:t>
            </w:r>
          </w:p>
          <w:p w14:paraId="30350F45">
            <w:pPr>
              <w:widowControl/>
              <w:jc w:val="center"/>
              <w:rPr>
                <w:rFonts w:hint="eastAsia" w:cs="宋体"/>
                <w:color w:val="auto"/>
                <w:spacing w:val="4"/>
                <w:kern w:val="0"/>
                <w:sz w:val="24"/>
              </w:rPr>
            </w:pPr>
            <w:r>
              <w:rPr>
                <w:rFonts w:hint="eastAsia" w:cs="宋体"/>
                <w:color w:val="auto"/>
                <w:spacing w:val="4"/>
                <w:kern w:val="0"/>
                <w:sz w:val="24"/>
              </w:rPr>
              <w:t>电子邮箱</w:t>
            </w:r>
          </w:p>
        </w:tc>
        <w:tc>
          <w:tcPr>
            <w:tcW w:w="4262" w:type="dxa"/>
            <w:gridSpan w:val="5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213E080">
            <w:pPr>
              <w:widowControl/>
              <w:jc w:val="center"/>
              <w:rPr>
                <w:rFonts w:hint="eastAsia" w:cs="宋体"/>
                <w:color w:val="auto"/>
                <w:spacing w:val="4"/>
                <w:kern w:val="0"/>
                <w:sz w:val="24"/>
              </w:rPr>
            </w:pPr>
          </w:p>
        </w:tc>
      </w:tr>
      <w:tr w14:paraId="47FAD3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9" w:type="dxa"/>
            <w:vMerge w:val="restart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textDirection w:val="tbRlV"/>
            <w:vAlign w:val="center"/>
          </w:tcPr>
          <w:p w14:paraId="392891C5">
            <w:pPr>
              <w:widowControl/>
              <w:spacing w:line="400" w:lineRule="exact"/>
              <w:ind w:left="113" w:right="113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cs="宋体"/>
                <w:color w:val="auto"/>
                <w:kern w:val="0"/>
                <w:sz w:val="24"/>
              </w:rPr>
              <w:t>个人</w:t>
            </w: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教育</w:t>
            </w:r>
            <w:r>
              <w:rPr>
                <w:rFonts w:hint="eastAsia" w:cs="宋体"/>
                <w:color w:val="auto"/>
                <w:kern w:val="0"/>
                <w:sz w:val="24"/>
              </w:rPr>
              <w:t>经历</w:t>
            </w: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EA457E1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起止时间</w:t>
            </w:r>
          </w:p>
        </w:tc>
        <w:tc>
          <w:tcPr>
            <w:tcW w:w="6108" w:type="dxa"/>
            <w:gridSpan w:val="10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49E6F79B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在何学校（单位）学习、工作及任何职（自大学填起）</w:t>
            </w: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11D90AD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备注</w:t>
            </w:r>
          </w:p>
        </w:tc>
      </w:tr>
      <w:tr w14:paraId="1FCF99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312F7F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84DEC4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6108" w:type="dxa"/>
            <w:gridSpan w:val="10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DC975F4"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903C8B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4C63F9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CFD1D3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DE1DDD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6108" w:type="dxa"/>
            <w:gridSpan w:val="10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1E1850E"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31207F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4343E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273DFD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96B32A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6108" w:type="dxa"/>
            <w:gridSpan w:val="10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DA39E2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CBE3C0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5AE59A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09" w:type="dxa"/>
            <w:vMerge w:val="restart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FA8CDA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val="en-US" w:eastAsia="zh-CN"/>
              </w:rPr>
              <w:t>主讲</w:t>
            </w: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课程情况</w:t>
            </w: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459A2762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学  期</w:t>
            </w:r>
          </w:p>
        </w:tc>
        <w:tc>
          <w:tcPr>
            <w:tcW w:w="1580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ADA37F9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课程名称</w:t>
            </w:r>
          </w:p>
        </w:tc>
        <w:tc>
          <w:tcPr>
            <w:tcW w:w="3000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BDF98F3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授课班级</w:t>
            </w: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46DE193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学生人数</w:t>
            </w: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1CB4142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实际</w:t>
            </w:r>
          </w:p>
          <w:p w14:paraId="0825FC30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授课学时</w:t>
            </w:r>
          </w:p>
        </w:tc>
      </w:tr>
      <w:tr w14:paraId="7E6C4E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837860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7A8652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580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FE4024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000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C7C9E8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5436818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7A1188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00CA2A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2048BE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D6586F3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580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D6DB7D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000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16AB0A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1560773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FD267C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5CF9A5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4BD41A0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A0AEEAB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580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757B9E8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000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4DFDCBB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4A6871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D6A69E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118A12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709" w:type="dxa"/>
            <w:vMerge w:val="restart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4854CF05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进修（培训）参加会议情况</w:t>
            </w: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30739A0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起止时间</w:t>
            </w:r>
          </w:p>
        </w:tc>
        <w:tc>
          <w:tcPr>
            <w:tcW w:w="4580" w:type="dxa"/>
            <w:gridSpan w:val="7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E737E8A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在何处参加何种形式（脱产/在职）学习或参会</w:t>
            </w: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04F00E4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取得何种</w:t>
            </w:r>
          </w:p>
          <w:p w14:paraId="4E0D73D9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证书</w:t>
            </w: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49B7401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备注（线上、线下）</w:t>
            </w:r>
          </w:p>
        </w:tc>
      </w:tr>
      <w:tr w14:paraId="6B582B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E9F361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23C1D29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580" w:type="dxa"/>
            <w:gridSpan w:val="7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5C7FA9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BA03FB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4DECF97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18E5C5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BFA955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7B33B57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580" w:type="dxa"/>
            <w:gridSpan w:val="7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1CACE1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8D3A5B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DA3B17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7C3045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F10AC2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417FCE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580" w:type="dxa"/>
            <w:gridSpan w:val="7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A3DC54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04FD8F3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8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A31CDE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2BEC43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EE7E29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tcBorders>
              <w:bottom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47A0FA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580" w:type="dxa"/>
            <w:gridSpan w:val="7"/>
            <w:tcBorders>
              <w:bottom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07145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528" w:type="dxa"/>
            <w:gridSpan w:val="3"/>
            <w:tcBorders>
              <w:bottom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753F28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8" w:type="dxa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350311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4B49CE1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4" w:hRule="atLeast"/>
          <w:jc w:val="center"/>
        </w:trPr>
        <w:tc>
          <w:tcPr>
            <w:tcW w:w="97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807DB6F">
            <w:pPr>
              <w:jc w:val="center"/>
              <w:rPr>
                <w:rFonts w:hint="eastAsia" w:ascii="黑体" w:eastAsia="黑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本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学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年度发表的教学改革与研究论文、专著、自编、主编教材情况及科学研究论文情况</w:t>
            </w:r>
          </w:p>
        </w:tc>
      </w:tr>
      <w:tr w14:paraId="2307889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2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F1665F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题目或著作名称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3FF5ED0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发表、出版</w:t>
            </w:r>
          </w:p>
          <w:p w14:paraId="617B2434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45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B11DEC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在何刊物发表或</w:t>
            </w:r>
          </w:p>
          <w:p w14:paraId="7E1E6CD0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出版社出版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45C1DB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本人承担的部分</w:t>
            </w:r>
          </w:p>
        </w:tc>
      </w:tr>
      <w:tr w14:paraId="6C7D4E9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5" w:hRule="atLeast"/>
          <w:jc w:val="center"/>
        </w:trPr>
        <w:tc>
          <w:tcPr>
            <w:tcW w:w="2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9171291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8C45277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45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8E90566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EF3918C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5065A7B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7" w:hRule="atLeast"/>
          <w:jc w:val="center"/>
        </w:trPr>
        <w:tc>
          <w:tcPr>
            <w:tcW w:w="2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EC58EC3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1173439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45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23FD6F5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14F1A7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069D06A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2" w:hRule="atLeast"/>
          <w:jc w:val="center"/>
        </w:trPr>
        <w:tc>
          <w:tcPr>
            <w:tcW w:w="2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692066E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FABC795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45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8DE816B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2233CD9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26444B0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2" w:hRule="atLeast"/>
          <w:jc w:val="center"/>
        </w:trPr>
        <w:tc>
          <w:tcPr>
            <w:tcW w:w="2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A6D7BD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9A4783E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45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2319E27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95704EE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44C6924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1" w:hRule="atLeast"/>
          <w:jc w:val="center"/>
        </w:trPr>
        <w:tc>
          <w:tcPr>
            <w:tcW w:w="97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465B9BA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本学年度主持或主要参与（成员前五）教学、科学研究（含各类团队）项目</w:t>
            </w:r>
          </w:p>
        </w:tc>
      </w:tr>
      <w:tr w14:paraId="0F50608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3818CF4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项目名称</w:t>
            </w:r>
          </w:p>
        </w:tc>
        <w:tc>
          <w:tcPr>
            <w:tcW w:w="2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11D6AEB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项目来源</w:t>
            </w: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A9094C5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资助经费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1FA72BF">
            <w:pPr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主持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/参加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AB29203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起止时间</w:t>
            </w:r>
          </w:p>
        </w:tc>
      </w:tr>
      <w:tr w14:paraId="66F49AB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0DD6E7C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6288FF1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F737EF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2D0567D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D0B8B29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64B971B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9CE799D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A3F622B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770F6D4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D89C32B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F41B476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63631B2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662F70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6CC2B5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C0C0EAD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2155AB2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E2E9337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0333F57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D0A6B80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3C141F7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705B2B4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0F713A0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C18B50A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63045C0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97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57533FF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本学年度教学、科研获奖及个人荣誉奖励情况</w:t>
            </w:r>
          </w:p>
        </w:tc>
      </w:tr>
      <w:tr w14:paraId="5D18B01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2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E1FB64F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奖励（荣誉）</w:t>
            </w:r>
          </w:p>
          <w:p w14:paraId="1D84EB16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名称</w:t>
            </w:r>
          </w:p>
        </w:tc>
        <w:tc>
          <w:tcPr>
            <w:tcW w:w="2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B3969E1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获奖项目名称</w:t>
            </w: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289B742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颁奖部门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F68E643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获奖时间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26C57B4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署名次序</w:t>
            </w:r>
          </w:p>
        </w:tc>
      </w:tr>
      <w:tr w14:paraId="1115E0B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B42B018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7669C5F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FC64BD2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FB57CF9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97D03CB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2F89440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DE7916F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C8CEF29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F6DF9FC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6F5B0F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24A36BE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15B65DE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CB17D67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89C52AB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1CA53BA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4069D7B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48A0FB7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608558C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2D0CA60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2D7ADF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6E6B938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66624B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BEE5456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784E077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97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2D0EC58"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本学年度指导大学生创新创业、学科竞赛、社会实践或毕业论文情况</w:t>
            </w:r>
            <w:r>
              <w:rPr>
                <w:rFonts w:hint="eastAsia" w:cs="宋体"/>
                <w:color w:val="auto"/>
                <w:kern w:val="0"/>
                <w:sz w:val="24"/>
                <w:lang w:val="en-US" w:eastAsia="zh-CN"/>
              </w:rPr>
              <w:t>等</w:t>
            </w:r>
          </w:p>
        </w:tc>
      </w:tr>
      <w:tr w14:paraId="00E00A9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5215008"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类别</w:t>
            </w:r>
          </w:p>
        </w:tc>
        <w:tc>
          <w:tcPr>
            <w:tcW w:w="4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38D4672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创新创业、社会实践或毕业论文名称等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28FDE7E"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在研、结题、获奖、发表等情况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8DFCAC2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角色</w:t>
            </w:r>
          </w:p>
        </w:tc>
      </w:tr>
      <w:tr w14:paraId="2332FBD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042D1A9"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4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A27B804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A8D4486">
            <w:pPr>
              <w:jc w:val="both"/>
              <w:rPr>
                <w:rFonts w:hint="eastAsia" w:eastAsiaTheme="minorEastAsia"/>
                <w:color w:val="auto"/>
                <w:lang w:eastAsia="zh-CN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9505255">
            <w:pPr>
              <w:jc w:val="center"/>
              <w:rPr>
                <w:rFonts w:hint="eastAsia" w:eastAsiaTheme="minorEastAsia"/>
                <w:color w:val="auto"/>
                <w:lang w:eastAsia="zh-CN"/>
              </w:rPr>
            </w:pPr>
          </w:p>
        </w:tc>
      </w:tr>
      <w:tr w14:paraId="143455E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9D64A6E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4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BBB7D3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2F45018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AF7874">
            <w:pPr>
              <w:jc w:val="center"/>
              <w:rPr>
                <w:rFonts w:hint="eastAsia"/>
                <w:color w:val="FF0000"/>
              </w:rPr>
            </w:pPr>
          </w:p>
        </w:tc>
      </w:tr>
      <w:tr w14:paraId="7D8AAFF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0" w:hRule="atLeast"/>
          <w:jc w:val="center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DAC13E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4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9B30E0D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84F2879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14270BA">
            <w:pPr>
              <w:jc w:val="center"/>
              <w:rPr>
                <w:rFonts w:hint="eastAsia"/>
                <w:color w:val="FF0000"/>
              </w:rPr>
            </w:pPr>
          </w:p>
        </w:tc>
      </w:tr>
    </w:tbl>
    <w:p w14:paraId="4341E6BC">
      <w:pPr>
        <w:spacing w:line="240" w:lineRule="exact"/>
        <w:jc w:val="left"/>
        <w:rPr>
          <w:rFonts w:hint="eastAsia" w:ascii="仿宋_GB2312" w:hAnsi="??" w:eastAsia="仿宋_GB2312" w:cs="宋体"/>
          <w:color w:val="000000"/>
          <w:kern w:val="0"/>
          <w:sz w:val="36"/>
          <w:szCs w:val="36"/>
          <w:lang w:eastAsia="zh-CN"/>
        </w:rPr>
      </w:pPr>
    </w:p>
    <w:p w14:paraId="65E384F2">
      <w:pPr>
        <w:spacing w:line="240" w:lineRule="exact"/>
        <w:jc w:val="left"/>
        <w:rPr>
          <w:rFonts w:hint="eastAsia" w:ascii="仿宋_GB2312" w:hAnsi="??" w:eastAsia="仿宋_GB2312" w:cs="宋体"/>
          <w:color w:val="000000"/>
          <w:kern w:val="0"/>
          <w:sz w:val="36"/>
          <w:szCs w:val="36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8091"/>
      </w:tblGrid>
      <w:tr w14:paraId="03801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1219" w:type="dxa"/>
            <w:vAlign w:val="center"/>
          </w:tcPr>
          <w:p w14:paraId="735BC440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</w:p>
          <w:p w14:paraId="361A34FD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五年成长</w:t>
            </w:r>
          </w:p>
          <w:p w14:paraId="0F8D2B3D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规划</w:t>
            </w:r>
          </w:p>
          <w:p w14:paraId="5CBEC1B8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8091" w:type="dxa"/>
            <w:vAlign w:val="center"/>
          </w:tcPr>
          <w:p w14:paraId="25545487">
            <w:pPr>
              <w:jc w:val="left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6977702E">
            <w:pPr>
              <w:jc w:val="left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2B86A824">
            <w:pPr>
              <w:jc w:val="left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0F4268B5">
            <w:pPr>
              <w:jc w:val="left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44799DBD">
            <w:pPr>
              <w:jc w:val="left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</w:tc>
      </w:tr>
      <w:tr w14:paraId="71F65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</w:trPr>
        <w:tc>
          <w:tcPr>
            <w:tcW w:w="1219" w:type="dxa"/>
            <w:vAlign w:val="center"/>
          </w:tcPr>
          <w:p w14:paraId="228F6E7A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本学年度取得的</w:t>
            </w:r>
            <w:r>
              <w:rPr>
                <w:rFonts w:hint="eastAsia" w:cs="宋体"/>
                <w:color w:val="auto"/>
                <w:kern w:val="0"/>
                <w:sz w:val="24"/>
                <w:lang w:val="en-US" w:eastAsia="zh-CN"/>
              </w:rPr>
              <w:t>其他</w:t>
            </w: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突出成绩</w:t>
            </w:r>
          </w:p>
          <w:p w14:paraId="040E03D4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8091" w:type="dxa"/>
            <w:vAlign w:val="center"/>
          </w:tcPr>
          <w:p w14:paraId="0B2B113A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</w:tc>
      </w:tr>
      <w:tr w14:paraId="30D3C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1219" w:type="dxa"/>
            <w:vAlign w:val="center"/>
          </w:tcPr>
          <w:p w14:paraId="77EE9B26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遇到的问题或存在不足</w:t>
            </w:r>
          </w:p>
          <w:p w14:paraId="62C26F6E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8091" w:type="dxa"/>
            <w:vAlign w:val="center"/>
          </w:tcPr>
          <w:p w14:paraId="45E71C1F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6D2DCB52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5184495C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0CF4CDE5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55DF624A">
            <w:pPr>
              <w:spacing w:line="240" w:lineRule="auto"/>
              <w:jc w:val="center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1D505F75">
            <w:pPr>
              <w:spacing w:line="240" w:lineRule="auto"/>
              <w:jc w:val="center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</w:tc>
      </w:tr>
      <w:tr w14:paraId="51398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1219" w:type="dxa"/>
            <w:vAlign w:val="center"/>
          </w:tcPr>
          <w:p w14:paraId="673E14EF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auto"/>
                <w:kern w:val="0"/>
                <w:sz w:val="24"/>
                <w:lang w:eastAsia="zh-CN"/>
              </w:rPr>
              <w:t>对学校的意见、建议</w:t>
            </w:r>
          </w:p>
          <w:p w14:paraId="138DB753">
            <w:pPr>
              <w:jc w:val="center"/>
              <w:rPr>
                <w:rFonts w:hint="eastAsia" w:cs="宋体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8091" w:type="dxa"/>
            <w:vAlign w:val="center"/>
          </w:tcPr>
          <w:p w14:paraId="540E6793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397A5B58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0A1E6094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242219DF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66CD5DF7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082E134F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18AAAE45">
            <w:pPr>
              <w:spacing w:line="240" w:lineRule="auto"/>
              <w:jc w:val="both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  <w:p w14:paraId="783442CF">
            <w:pPr>
              <w:spacing w:line="240" w:lineRule="auto"/>
              <w:jc w:val="center"/>
              <w:rPr>
                <w:rFonts w:hint="eastAsia" w:ascii="仿宋_GB2312" w:hAnsi="??" w:eastAsia="仿宋_GB2312" w:cs="宋体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</w:p>
        </w:tc>
      </w:tr>
    </w:tbl>
    <w:p w14:paraId="41272C20">
      <w:pPr>
        <w:spacing w:line="240" w:lineRule="auto"/>
        <w:jc w:val="both"/>
        <w:rPr>
          <w:rFonts w:hint="eastAsia" w:ascii="仿宋_GB2312" w:hAnsi="??" w:eastAsia="仿宋_GB2312" w:cs="宋体"/>
          <w:color w:val="000000"/>
          <w:kern w:val="0"/>
          <w:sz w:val="36"/>
          <w:szCs w:val="36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06" w:bottom="144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DCE2366-A5AF-454F-A0CF-1FF1168C40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C90048F-ED19-41AE-BFF9-8F525717133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A946F7A-E10D-4A0F-9120-8F4FDF909DB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D12C543-5711-4807-9F9C-EAA0FAE0AF2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57716E0-709A-4F18-81DF-E589ECA2906F}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6" w:fontKey="{BBA6F4EB-60CC-4E09-B76A-972D1FB789F9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7A9DA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661CC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B298F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C1A49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B03A3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EF9AB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NzU2ZDk5Yzg3MTJiZTg3M2JkNzA3ODFhMzQ5MWYifQ=="/>
  </w:docVars>
  <w:rsids>
    <w:rsidRoot w:val="47D869DE"/>
    <w:rsid w:val="0002440E"/>
    <w:rsid w:val="00033771"/>
    <w:rsid w:val="0006633C"/>
    <w:rsid w:val="000D0789"/>
    <w:rsid w:val="00113713"/>
    <w:rsid w:val="00134091"/>
    <w:rsid w:val="00167AF8"/>
    <w:rsid w:val="00173078"/>
    <w:rsid w:val="00177066"/>
    <w:rsid w:val="001952E7"/>
    <w:rsid w:val="001C23C2"/>
    <w:rsid w:val="001C5F69"/>
    <w:rsid w:val="001C60AE"/>
    <w:rsid w:val="001D774C"/>
    <w:rsid w:val="003439D2"/>
    <w:rsid w:val="0034449D"/>
    <w:rsid w:val="003F22E1"/>
    <w:rsid w:val="0043353C"/>
    <w:rsid w:val="00437ACA"/>
    <w:rsid w:val="00440C78"/>
    <w:rsid w:val="00444BF3"/>
    <w:rsid w:val="005865DC"/>
    <w:rsid w:val="005E294D"/>
    <w:rsid w:val="0063396E"/>
    <w:rsid w:val="0063398A"/>
    <w:rsid w:val="006869A4"/>
    <w:rsid w:val="007011FE"/>
    <w:rsid w:val="00705BAC"/>
    <w:rsid w:val="00775F65"/>
    <w:rsid w:val="0083735E"/>
    <w:rsid w:val="0084331D"/>
    <w:rsid w:val="008A212D"/>
    <w:rsid w:val="00942EFE"/>
    <w:rsid w:val="00A37CB5"/>
    <w:rsid w:val="00A96870"/>
    <w:rsid w:val="00B53954"/>
    <w:rsid w:val="00B574C5"/>
    <w:rsid w:val="00B77A62"/>
    <w:rsid w:val="00BB1666"/>
    <w:rsid w:val="00BB3B5A"/>
    <w:rsid w:val="00C43DC2"/>
    <w:rsid w:val="00CF15B2"/>
    <w:rsid w:val="00DB1223"/>
    <w:rsid w:val="00E04ACA"/>
    <w:rsid w:val="00E35E5F"/>
    <w:rsid w:val="00E41027"/>
    <w:rsid w:val="00E47E94"/>
    <w:rsid w:val="00E50033"/>
    <w:rsid w:val="00E858E4"/>
    <w:rsid w:val="00E927AA"/>
    <w:rsid w:val="00ED5A96"/>
    <w:rsid w:val="00F17375"/>
    <w:rsid w:val="00F354AD"/>
    <w:rsid w:val="07AC3B73"/>
    <w:rsid w:val="07D75CBB"/>
    <w:rsid w:val="08872B64"/>
    <w:rsid w:val="095C095A"/>
    <w:rsid w:val="0A9201D3"/>
    <w:rsid w:val="0AFF3B32"/>
    <w:rsid w:val="0D1C77D2"/>
    <w:rsid w:val="0E4168E4"/>
    <w:rsid w:val="0F8860EF"/>
    <w:rsid w:val="113728BE"/>
    <w:rsid w:val="113D2EF3"/>
    <w:rsid w:val="1212765C"/>
    <w:rsid w:val="12303648"/>
    <w:rsid w:val="12F45DC2"/>
    <w:rsid w:val="14B910D4"/>
    <w:rsid w:val="156A57F3"/>
    <w:rsid w:val="15E911F4"/>
    <w:rsid w:val="178508C7"/>
    <w:rsid w:val="18310EEB"/>
    <w:rsid w:val="1B1B1C32"/>
    <w:rsid w:val="1FCF572C"/>
    <w:rsid w:val="214F4755"/>
    <w:rsid w:val="230010F2"/>
    <w:rsid w:val="238B4B37"/>
    <w:rsid w:val="24AE3584"/>
    <w:rsid w:val="24B11B7A"/>
    <w:rsid w:val="263F3A83"/>
    <w:rsid w:val="269C3827"/>
    <w:rsid w:val="2A420242"/>
    <w:rsid w:val="2DF23D53"/>
    <w:rsid w:val="2EF51DF6"/>
    <w:rsid w:val="316314EB"/>
    <w:rsid w:val="31F14A27"/>
    <w:rsid w:val="32597EF0"/>
    <w:rsid w:val="339037A0"/>
    <w:rsid w:val="35BB7B3E"/>
    <w:rsid w:val="35E7203F"/>
    <w:rsid w:val="36650D93"/>
    <w:rsid w:val="38F33EAF"/>
    <w:rsid w:val="39773422"/>
    <w:rsid w:val="3A8C79E3"/>
    <w:rsid w:val="3B1B48C3"/>
    <w:rsid w:val="3E6A7CCA"/>
    <w:rsid w:val="40B76E3C"/>
    <w:rsid w:val="43DF5027"/>
    <w:rsid w:val="43F903CA"/>
    <w:rsid w:val="45BF752F"/>
    <w:rsid w:val="46312395"/>
    <w:rsid w:val="47D869DE"/>
    <w:rsid w:val="481E1646"/>
    <w:rsid w:val="49A5192A"/>
    <w:rsid w:val="49F31153"/>
    <w:rsid w:val="4AC666FD"/>
    <w:rsid w:val="4D671DE5"/>
    <w:rsid w:val="4F770156"/>
    <w:rsid w:val="51B17D5D"/>
    <w:rsid w:val="5238438F"/>
    <w:rsid w:val="55191A1B"/>
    <w:rsid w:val="57AB665F"/>
    <w:rsid w:val="592F526C"/>
    <w:rsid w:val="5C0679DC"/>
    <w:rsid w:val="5D5757D7"/>
    <w:rsid w:val="62FD1D28"/>
    <w:rsid w:val="63B61C48"/>
    <w:rsid w:val="63DD455C"/>
    <w:rsid w:val="63EB6C79"/>
    <w:rsid w:val="65073BFF"/>
    <w:rsid w:val="691926A0"/>
    <w:rsid w:val="6AC56FB1"/>
    <w:rsid w:val="6EB50651"/>
    <w:rsid w:val="6EFE3D04"/>
    <w:rsid w:val="72EE6457"/>
    <w:rsid w:val="73294F6A"/>
    <w:rsid w:val="7559693B"/>
    <w:rsid w:val="78743A47"/>
    <w:rsid w:val="78A65A4A"/>
    <w:rsid w:val="78E0447A"/>
    <w:rsid w:val="792561E5"/>
    <w:rsid w:val="7B9D6653"/>
    <w:rsid w:val="7BDF7A0B"/>
    <w:rsid w:val="7D0A70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autoRedefine/>
    <w:qFormat/>
    <w:uiPriority w:val="0"/>
    <w:rPr>
      <w:b/>
    </w:rPr>
  </w:style>
  <w:style w:type="character" w:styleId="9">
    <w:name w:val="FollowedHyperlink"/>
    <w:autoRedefine/>
    <w:qFormat/>
    <w:uiPriority w:val="0"/>
    <w:rPr>
      <w:color w:val="3E3C3C"/>
      <w:sz w:val="21"/>
      <w:szCs w:val="21"/>
      <w:u w:val="none"/>
    </w:rPr>
  </w:style>
  <w:style w:type="character" w:styleId="10">
    <w:name w:val="HTML Typewriter"/>
    <w:autoRedefine/>
    <w:qFormat/>
    <w:uiPriority w:val="0"/>
    <w:rPr>
      <w:b/>
      <w:color w:val="045360"/>
      <w:sz w:val="24"/>
      <w:szCs w:val="24"/>
    </w:rPr>
  </w:style>
  <w:style w:type="character" w:styleId="11">
    <w:name w:val="Hyperlink"/>
    <w:autoRedefine/>
    <w:qFormat/>
    <w:uiPriority w:val="0"/>
    <w:rPr>
      <w:color w:val="3E3C3C"/>
      <w:sz w:val="21"/>
      <w:szCs w:val="21"/>
      <w:u w:val="none"/>
    </w:rPr>
  </w:style>
  <w:style w:type="character" w:customStyle="1" w:styleId="12">
    <w:name w:val="psname"/>
    <w:autoRedefine/>
    <w:qFormat/>
    <w:uiPriority w:val="0"/>
    <w:rPr>
      <w:color w:val="FF0000"/>
      <w:sz w:val="18"/>
      <w:szCs w:val="18"/>
    </w:rPr>
  </w:style>
  <w:style w:type="character" w:customStyle="1" w:styleId="13">
    <w:name w:val="psdate"/>
    <w:autoRedefine/>
    <w:qFormat/>
    <w:uiPriority w:val="0"/>
    <w:rPr>
      <w:color w:val="999999"/>
      <w:sz w:val="18"/>
      <w:szCs w:val="18"/>
    </w:rPr>
  </w:style>
  <w:style w:type="character" w:customStyle="1" w:styleId="14">
    <w:name w:val="psreply"/>
    <w:autoRedefine/>
    <w:qFormat/>
    <w:uiPriority w:val="0"/>
    <w:rPr>
      <w:color w:val="999999"/>
      <w:sz w:val="18"/>
      <w:szCs w:val="18"/>
    </w:rPr>
  </w:style>
  <w:style w:type="character" w:customStyle="1" w:styleId="15">
    <w:name w:val="pshits"/>
    <w:autoRedefine/>
    <w:qFormat/>
    <w:uiPriority w:val="0"/>
    <w:rPr>
      <w:color w:val="999999"/>
      <w:sz w:val="18"/>
      <w:szCs w:val="18"/>
    </w:rPr>
  </w:style>
  <w:style w:type="character" w:customStyle="1" w:styleId="16">
    <w:name w:val="pssort"/>
    <w:autoRedefine/>
    <w:qFormat/>
    <w:uiPriority w:val="0"/>
    <w:rPr>
      <w:color w:val="999999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5945;&#21457;&#20989;&#21046;&#24335;&#27169;&#26495;-&#25945;&#24072;&#21457;&#23637;&#20013;&#2451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教发函制式模板-教师发展中心.dot</Template>
  <Pages>4</Pages>
  <Words>473</Words>
  <Characters>481</Characters>
  <Lines>2</Lines>
  <Paragraphs>1</Paragraphs>
  <TotalTime>27</TotalTime>
  <ScaleCrop>false</ScaleCrop>
  <LinksUpToDate>false</LinksUpToDate>
  <CharactersWithSpaces>491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2019-04-08T09:18:00Z</dcterms:created>
  <dc:creator>Lenovo</dc:creator>
  <cp:lastModifiedBy>HuangTing</cp:lastModifiedBy>
  <cp:lastPrinted>2024-04-11T07:35:00Z</cp:lastPrinted>
  <dcterms:modified xsi:type="dcterms:W3CDTF">2025-12-24T07:24:48Z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24BED41EEC1A4B75A3437A6828DF99F8_13</vt:lpwstr>
  </property>
  <property fmtid="{D5CDD505-2E9C-101B-9397-08002B2CF9AE}" pid="4" name="KSOTemplateDocerSaveRecord">
    <vt:lpwstr>eyJoZGlkIjoiODdiZDgyNDhhYTI4NTUwNmMyOTNiYzZkMzM3YzAxZWQiLCJ1c2VySWQiOiI3MjMwMzYxMDgifQ==</vt:lpwstr>
  </property>
</Properties>
</file>